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FD0" w:rsidRDefault="00C24FD0" w:rsidP="008A46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  <w:r w:rsidRPr="008A461C">
        <w:rPr>
          <w:rFonts w:ascii="Times New Roman" w:hAnsi="Times New Roman" w:cs="Times New Roman"/>
          <w:b/>
          <w:bCs/>
          <w:sz w:val="28"/>
          <w:szCs w:val="28"/>
        </w:rPr>
        <w:t xml:space="preserve"> МБУ «ДК МО Незамаевское СП» о проведённых мероприятиях  по оборонно- массовой работе за период </w:t>
      </w:r>
    </w:p>
    <w:p w:rsidR="00C24FD0" w:rsidRPr="008A461C" w:rsidRDefault="00C24FD0" w:rsidP="008A46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61C">
        <w:rPr>
          <w:rFonts w:ascii="Times New Roman" w:hAnsi="Times New Roman" w:cs="Times New Roman"/>
          <w:b/>
          <w:bCs/>
          <w:sz w:val="28"/>
          <w:szCs w:val="28"/>
        </w:rPr>
        <w:t>с 15.02.16 по 23.02.16г.</w:t>
      </w:r>
    </w:p>
    <w:p w:rsidR="00C24FD0" w:rsidRPr="008A461C" w:rsidRDefault="00C24FD0">
      <w:pPr>
        <w:rPr>
          <w:rFonts w:ascii="Times New Roman" w:hAnsi="Times New Roman" w:cs="Times New Roman"/>
        </w:rPr>
      </w:pPr>
    </w:p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  <w:r w:rsidRPr="008A461C">
        <w:rPr>
          <w:rFonts w:ascii="Times New Roman" w:hAnsi="Times New Roman" w:cs="Times New Roman"/>
          <w:b/>
          <w:bCs/>
          <w:sz w:val="24"/>
          <w:szCs w:val="24"/>
        </w:rPr>
        <w:t>19 февраля 2016 года</w:t>
      </w:r>
      <w:r w:rsidRPr="008A461C">
        <w:rPr>
          <w:rFonts w:ascii="Times New Roman" w:hAnsi="Times New Roman" w:cs="Times New Roman"/>
          <w:sz w:val="24"/>
          <w:szCs w:val="24"/>
        </w:rPr>
        <w:t xml:space="preserve"> в Доме культуры для детей 5-6 классов была проведена конкурсно-игровая программа </w:t>
      </w:r>
      <w:r w:rsidRPr="008A461C">
        <w:rPr>
          <w:rFonts w:ascii="Times New Roman" w:hAnsi="Times New Roman" w:cs="Times New Roman"/>
          <w:b/>
          <w:bCs/>
          <w:sz w:val="24"/>
          <w:szCs w:val="24"/>
        </w:rPr>
        <w:t xml:space="preserve">«Слава армии родной!». </w:t>
      </w:r>
      <w:r w:rsidRPr="008A461C">
        <w:rPr>
          <w:rFonts w:ascii="Times New Roman" w:hAnsi="Times New Roman" w:cs="Times New Roman"/>
          <w:sz w:val="24"/>
          <w:szCs w:val="24"/>
        </w:rPr>
        <w:t xml:space="preserve">Две команды «Звёздочка» и «Бескозырка» участвовали в «скачках»,  устанавливали «связь», упражнялись в меткости.  Капитаны померялись силами в армрестлинге. Зрители активно поддерживали команды и сами участвовали в викторине, посвящённой нашей армии. Будущих защитников Отечества поздравили девочки, они рассказали стихи и исполнили песни. Победила дружба. В конце программы участники получили призы. </w:t>
      </w:r>
    </w:p>
    <w:p w:rsidR="00C24FD0" w:rsidRDefault="00C24FD0">
      <w:r w:rsidRPr="008A461C">
        <w:rPr>
          <w:rFonts w:ascii="Times New Roman" w:hAnsi="Times New Roman" w:cs="Times New Roman"/>
          <w:sz w:val="24"/>
          <w:szCs w:val="24"/>
        </w:rPr>
        <w:t>На мероприятии присутствовало -70 человек.</w:t>
      </w:r>
      <w:r w:rsidRPr="002752C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22.5pt;visibility:visible">
            <v:imagedata r:id="rId4" o:title=""/>
          </v:shape>
        </w:pict>
      </w:r>
    </w:p>
    <w:p w:rsidR="00C24FD0" w:rsidRDefault="00C24FD0"/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  <w:r w:rsidRPr="008A461C">
        <w:rPr>
          <w:rFonts w:ascii="Times New Roman" w:hAnsi="Times New Roman" w:cs="Times New Roman"/>
          <w:b/>
          <w:bCs/>
          <w:sz w:val="24"/>
          <w:szCs w:val="24"/>
        </w:rPr>
        <w:t>20 февраля 2016 года</w:t>
      </w:r>
      <w:r w:rsidRPr="008A461C">
        <w:rPr>
          <w:rFonts w:ascii="Times New Roman" w:hAnsi="Times New Roman" w:cs="Times New Roman"/>
          <w:sz w:val="24"/>
          <w:szCs w:val="24"/>
        </w:rPr>
        <w:t xml:space="preserve"> в спортзале ДК был проведён </w:t>
      </w:r>
      <w:r w:rsidRPr="008A461C">
        <w:rPr>
          <w:rFonts w:ascii="Times New Roman" w:hAnsi="Times New Roman" w:cs="Times New Roman"/>
          <w:b/>
          <w:bCs/>
          <w:sz w:val="24"/>
          <w:szCs w:val="24"/>
        </w:rPr>
        <w:t>футбольный турнир</w:t>
      </w:r>
      <w:r w:rsidRPr="008A461C">
        <w:rPr>
          <w:rFonts w:ascii="Times New Roman" w:hAnsi="Times New Roman" w:cs="Times New Roman"/>
          <w:sz w:val="24"/>
          <w:szCs w:val="24"/>
        </w:rPr>
        <w:t xml:space="preserve"> по мини-футболу среди команд мальчишек и  девчонок, посвящённый Дню Защитника Отечества. Участвовало 6 команд  (5 команд мальчиков и 1 команда девочек). 1-е место заняла команда «Барселона», 2-е место – команда «Скиф», 3-е место –команда «Кубань». Каждой команде и отдельным участникам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61C">
        <w:rPr>
          <w:rFonts w:ascii="Times New Roman" w:hAnsi="Times New Roman" w:cs="Times New Roman"/>
          <w:sz w:val="24"/>
          <w:szCs w:val="24"/>
        </w:rPr>
        <w:t xml:space="preserve">были вручены грамоты. </w:t>
      </w:r>
    </w:p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  <w:r w:rsidRPr="008A461C">
        <w:rPr>
          <w:rFonts w:ascii="Times New Roman" w:hAnsi="Times New Roman" w:cs="Times New Roman"/>
          <w:sz w:val="24"/>
          <w:szCs w:val="24"/>
        </w:rPr>
        <w:t>На мероприятии присутствовало -60 человек.</w:t>
      </w:r>
    </w:p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</w:p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  <w:r w:rsidRPr="008A461C">
        <w:rPr>
          <w:rFonts w:ascii="Times New Roman" w:hAnsi="Times New Roman" w:cs="Times New Roman"/>
          <w:b/>
          <w:bCs/>
          <w:sz w:val="24"/>
          <w:szCs w:val="24"/>
        </w:rPr>
        <w:t>20 февраля  2016 года</w:t>
      </w:r>
      <w:r w:rsidRPr="008A461C">
        <w:rPr>
          <w:rFonts w:ascii="Times New Roman" w:hAnsi="Times New Roman" w:cs="Times New Roman"/>
          <w:sz w:val="24"/>
          <w:szCs w:val="24"/>
        </w:rPr>
        <w:t xml:space="preserve"> в ДК в преддверии Дня Защитника Отечества провели поздравительную открытку для юношей </w:t>
      </w:r>
      <w:r w:rsidRPr="008A461C">
        <w:rPr>
          <w:rFonts w:ascii="Times New Roman" w:hAnsi="Times New Roman" w:cs="Times New Roman"/>
          <w:b/>
          <w:bCs/>
          <w:sz w:val="24"/>
          <w:szCs w:val="24"/>
        </w:rPr>
        <w:t>«От всей души!».</w:t>
      </w:r>
      <w:r w:rsidRPr="008A461C">
        <w:rPr>
          <w:rFonts w:ascii="Times New Roman" w:hAnsi="Times New Roman" w:cs="Times New Roman"/>
          <w:sz w:val="24"/>
          <w:szCs w:val="24"/>
        </w:rPr>
        <w:t xml:space="preserve"> Перед молодёжью со словами поздравления выступила культорганизатор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61C">
        <w:rPr>
          <w:rFonts w:ascii="Times New Roman" w:hAnsi="Times New Roman" w:cs="Times New Roman"/>
          <w:sz w:val="24"/>
          <w:szCs w:val="24"/>
        </w:rPr>
        <w:t xml:space="preserve">Изюмская Е.Н. </w:t>
      </w:r>
      <w:r>
        <w:rPr>
          <w:rFonts w:ascii="Times New Roman" w:hAnsi="Times New Roman" w:cs="Times New Roman"/>
          <w:sz w:val="24"/>
          <w:szCs w:val="24"/>
        </w:rPr>
        <w:t xml:space="preserve"> Для будущих з</w:t>
      </w:r>
      <w:r w:rsidRPr="008A461C">
        <w:rPr>
          <w:rFonts w:ascii="Times New Roman" w:hAnsi="Times New Roman" w:cs="Times New Roman"/>
          <w:sz w:val="24"/>
          <w:szCs w:val="24"/>
        </w:rPr>
        <w:t>ащитников Отечества песни исполнили солистки Орехова Д. и Попович Е. Порадовали своим выступление эстрадный коллектив ДК и солистка Клименко Д. Для ребят провели военно-тематическую викторину.</w:t>
      </w:r>
    </w:p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  <w:r w:rsidRPr="008A461C">
        <w:rPr>
          <w:rFonts w:ascii="Times New Roman" w:hAnsi="Times New Roman" w:cs="Times New Roman"/>
          <w:sz w:val="24"/>
          <w:szCs w:val="24"/>
        </w:rPr>
        <w:t>На мероприятии присутствовало – 25 человек.</w:t>
      </w:r>
    </w:p>
    <w:p w:rsidR="00C24FD0" w:rsidRDefault="00C24FD0">
      <w:r w:rsidRPr="002752CE">
        <w:rPr>
          <w:noProof/>
          <w:lang w:eastAsia="ru-RU"/>
        </w:rPr>
        <w:pict>
          <v:shape id="Рисунок 2" o:spid="_x0000_i1026" type="#_x0000_t75" style="width:468pt;height:351pt;visibility:visible">
            <v:imagedata r:id="rId5" o:title=""/>
          </v:shape>
        </w:pict>
      </w:r>
    </w:p>
    <w:p w:rsidR="00C24FD0" w:rsidRDefault="00C24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 </w:t>
      </w:r>
      <w:r w:rsidRPr="003E0E1D">
        <w:rPr>
          <w:rFonts w:ascii="Times New Roman" w:hAnsi="Times New Roman" w:cs="Times New Roman"/>
          <w:b/>
          <w:bCs/>
          <w:sz w:val="24"/>
          <w:szCs w:val="24"/>
        </w:rPr>
        <w:t>февраля</w:t>
      </w:r>
      <w:r>
        <w:rPr>
          <w:rFonts w:ascii="Times New Roman" w:hAnsi="Times New Roman" w:cs="Times New Roman"/>
          <w:sz w:val="24"/>
          <w:szCs w:val="24"/>
        </w:rPr>
        <w:t xml:space="preserve"> 2016 года в ДК  для старшеклассников провели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</w:t>
      </w:r>
      <w:r w:rsidRPr="00E47A9B">
        <w:rPr>
          <w:rFonts w:ascii="Times New Roman" w:hAnsi="Times New Roman" w:cs="Times New Roman"/>
          <w:b/>
          <w:bCs/>
          <w:sz w:val="24"/>
          <w:szCs w:val="24"/>
        </w:rPr>
        <w:t>мужества «Помним,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7A9B">
        <w:rPr>
          <w:rFonts w:ascii="Times New Roman" w:hAnsi="Times New Roman" w:cs="Times New Roman"/>
          <w:b/>
          <w:bCs/>
          <w:sz w:val="24"/>
          <w:szCs w:val="24"/>
        </w:rPr>
        <w:t>гордимся»</w:t>
      </w:r>
      <w:r>
        <w:rPr>
          <w:rFonts w:ascii="Times New Roman" w:hAnsi="Times New Roman" w:cs="Times New Roman"/>
          <w:sz w:val="24"/>
          <w:szCs w:val="24"/>
        </w:rPr>
        <w:t xml:space="preserve"> , посвящённый 75-летию начала Великой Отечественной войны. Ребят познакомили с героями- земляками нашей станицы. Старшеклассники прочитали стихи, патриотические  песни  исполнил вокальный народный  ансамбль «Еюшка».</w:t>
      </w:r>
    </w:p>
    <w:p w:rsidR="00C24FD0" w:rsidRDefault="00C24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 -50 человек.</w:t>
      </w:r>
    </w:p>
    <w:p w:rsidR="00C24FD0" w:rsidRDefault="00C24FD0">
      <w:pPr>
        <w:rPr>
          <w:rFonts w:ascii="Times New Roman" w:hAnsi="Times New Roman" w:cs="Times New Roman"/>
          <w:sz w:val="24"/>
          <w:szCs w:val="24"/>
        </w:rPr>
      </w:pPr>
    </w:p>
    <w:p w:rsidR="00C24FD0" w:rsidRDefault="00C24FD0">
      <w:pPr>
        <w:rPr>
          <w:rFonts w:ascii="Times New Roman" w:hAnsi="Times New Roman" w:cs="Times New Roman"/>
          <w:sz w:val="24"/>
          <w:szCs w:val="24"/>
        </w:rPr>
      </w:pPr>
    </w:p>
    <w:p w:rsidR="00C24FD0" w:rsidRDefault="00C24FD0">
      <w:pPr>
        <w:rPr>
          <w:rFonts w:ascii="Times New Roman" w:hAnsi="Times New Roman" w:cs="Times New Roman"/>
          <w:sz w:val="24"/>
          <w:szCs w:val="24"/>
        </w:rPr>
      </w:pPr>
      <w:r w:rsidRPr="003E0E1D">
        <w:rPr>
          <w:rFonts w:ascii="Times New Roman" w:hAnsi="Times New Roman" w:cs="Times New Roman"/>
          <w:b/>
          <w:bCs/>
          <w:sz w:val="24"/>
          <w:szCs w:val="24"/>
        </w:rPr>
        <w:t>22 февраля</w:t>
      </w:r>
      <w:r>
        <w:rPr>
          <w:rFonts w:ascii="Times New Roman" w:hAnsi="Times New Roman" w:cs="Times New Roman"/>
          <w:sz w:val="24"/>
          <w:szCs w:val="24"/>
        </w:rPr>
        <w:t xml:space="preserve"> 2016 года в ДК провели концертную программу, посвящённую Дню Защитника Отечества. Работники ДК подготовили концерт, в котором приняли участие вокальный народный ансамбль «Еюшка», фольклорная группа «Казачьи напевы», песни исполнили детская вокальная группа «Ассорти», танцевальная группа «Рио», </w:t>
      </w:r>
      <w:r w:rsidRPr="007613E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27" type="#_x0000_t75" style="width:468pt;height:351pt;visibility:visible">
            <v:imagedata r:id="rId6" o:title=""/>
          </v:shape>
        </w:pict>
      </w:r>
      <w:bookmarkStart w:id="0" w:name="_GoBack"/>
      <w:bookmarkEnd w:id="0"/>
      <w:r w:rsidRPr="007613E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8" type="#_x0000_t75" style="width:468pt;height:351pt;visibility:visible">
            <v:imagedata r:id="rId7" o:title=""/>
          </v:shape>
        </w:pict>
      </w:r>
    </w:p>
    <w:p w:rsidR="00C24FD0" w:rsidRPr="008A461C" w:rsidRDefault="00C24FD0">
      <w:pPr>
        <w:rPr>
          <w:rFonts w:ascii="Times New Roman" w:hAnsi="Times New Roman" w:cs="Times New Roman"/>
          <w:sz w:val="24"/>
          <w:szCs w:val="24"/>
        </w:rPr>
      </w:pPr>
    </w:p>
    <w:sectPr w:rsidR="00C24FD0" w:rsidRPr="008A461C" w:rsidSect="00E47A9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35BD"/>
    <w:rsid w:val="00012795"/>
    <w:rsid w:val="000467FA"/>
    <w:rsid w:val="002752CE"/>
    <w:rsid w:val="003E0E1D"/>
    <w:rsid w:val="0059340E"/>
    <w:rsid w:val="007613E9"/>
    <w:rsid w:val="00791997"/>
    <w:rsid w:val="008A461C"/>
    <w:rsid w:val="00932FFC"/>
    <w:rsid w:val="00A0484E"/>
    <w:rsid w:val="00A36DF8"/>
    <w:rsid w:val="00BB4DD7"/>
    <w:rsid w:val="00C24FD0"/>
    <w:rsid w:val="00D235BD"/>
    <w:rsid w:val="00E04D4D"/>
    <w:rsid w:val="00E47A9B"/>
    <w:rsid w:val="00F3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40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4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332</Words>
  <Characters>1896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МБУ «ДК МО Незамаевское СП» о проведённых мероприятиях  по оборонно- массовой работе за период </dc:title>
  <dc:subject/>
  <dc:creator>Elena</dc:creator>
  <cp:keywords/>
  <dc:description/>
  <cp:lastModifiedBy>Незамаевская</cp:lastModifiedBy>
  <cp:revision>2</cp:revision>
  <dcterms:created xsi:type="dcterms:W3CDTF">2016-02-25T11:56:00Z</dcterms:created>
  <dcterms:modified xsi:type="dcterms:W3CDTF">2016-02-25T11:56:00Z</dcterms:modified>
</cp:coreProperties>
</file>